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color w:val="000000"/>
          <w:sz w:val="200"/>
          <w:szCs w:val="200"/>
        </w:rPr>
      </w:pPr>
      <w:r>
        <w:rPr>
          <w:noProof/>
          <w:lang w:val="en-GB"/>
        </w:rPr>
        <w:drawing>
          <wp:anchor distT="0" distB="0" distL="114300" distR="114300" simplePos="0" relativeHeight="251656192" behindDoc="0" locked="0" layoutInCell="1" hidden="0" allowOverlap="1" wp14:anchorId="1BC47AC7" wp14:editId="5BA6D5BF">
            <wp:simplePos x="0" y="0"/>
            <wp:positionH relativeFrom="margin">
              <wp:posOffset>-471487</wp:posOffset>
            </wp:positionH>
            <wp:positionV relativeFrom="paragraph">
              <wp:posOffset>3267075</wp:posOffset>
            </wp:positionV>
            <wp:extent cx="6677025" cy="3009900"/>
            <wp:effectExtent l="0" t="0" r="0" b="0"/>
            <wp:wrapSquare wrapText="bothSides" distT="0" distB="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9455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E55CF">
        <w:rPr>
          <w:rFonts w:ascii="Century Gothic" w:eastAsia="Century Gothic" w:hAnsi="Century Gothic" w:cs="Century Gothic"/>
          <w:b/>
          <w:sz w:val="200"/>
          <w:szCs w:val="200"/>
        </w:rPr>
        <w:t>R064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color w:val="8E7CC3"/>
          <w:sz w:val="96"/>
          <w:szCs w:val="96"/>
        </w:rPr>
      </w:pPr>
      <w:r>
        <w:rPr>
          <w:rFonts w:ascii="Century Gothic" w:eastAsia="Century Gothic" w:hAnsi="Century Gothic" w:cs="Century Gothic"/>
          <w:b/>
          <w:color w:val="8E7CC3"/>
          <w:sz w:val="96"/>
          <w:szCs w:val="96"/>
        </w:rPr>
        <w:t>Enterprise &amp; Marketing</w:t>
      </w:r>
    </w:p>
    <w:p w:rsidR="00B93BAB" w:rsidRDefault="00B93B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40"/>
          <w:szCs w:val="40"/>
        </w:rPr>
        <w:sectPr w:rsidR="00B93BAB">
          <w:pgSz w:w="11906" w:h="16838"/>
          <w:pgMar w:top="1440" w:right="1440" w:bottom="1440" w:left="1440" w:header="708" w:footer="708" w:gutter="0"/>
          <w:pgNumType w:start="1"/>
          <w:cols w:space="720"/>
          <w:titlePg/>
        </w:sectPr>
      </w:pPr>
    </w:p>
    <w:p w:rsidR="00B93BAB" w:rsidRDefault="002E55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i/>
          <w:color w:val="8E7CC3"/>
          <w:sz w:val="48"/>
          <w:szCs w:val="48"/>
        </w:rPr>
      </w:pPr>
      <w:r>
        <w:rPr>
          <w:rFonts w:ascii="Century Gothic" w:eastAsia="Century Gothic" w:hAnsi="Century Gothic" w:cs="Century Gothic"/>
          <w:b/>
          <w:i/>
          <w:color w:val="8E7CC3"/>
          <w:sz w:val="48"/>
          <w:szCs w:val="48"/>
        </w:rPr>
        <w:t>Everything you need to know for your January exam!</w:t>
      </w:r>
    </w:p>
    <w:p w:rsidR="00B93BAB" w:rsidRDefault="00B93BAB">
      <w:pPr>
        <w:rPr>
          <w:rFonts w:ascii="Century Gothic" w:eastAsia="Century Gothic" w:hAnsi="Century Gothic" w:cs="Century Gothic"/>
        </w:rPr>
      </w:pPr>
    </w:p>
    <w:p w:rsidR="00B93BAB" w:rsidRDefault="00B93BAB">
      <w:pPr>
        <w:rPr>
          <w:rFonts w:ascii="Century Gothic" w:eastAsia="Century Gothic" w:hAnsi="Century Gothic" w:cs="Century Gothic"/>
        </w:rPr>
      </w:pPr>
    </w:p>
    <w:p w:rsidR="00B93BAB" w:rsidRDefault="00B93BAB">
      <w:pPr>
        <w:rPr>
          <w:rFonts w:ascii="Century Gothic" w:eastAsia="Century Gothic" w:hAnsi="Century Gothic" w:cs="Century Gothic"/>
        </w:rPr>
      </w:pPr>
    </w:p>
    <w:p w:rsidR="00B93BAB" w:rsidRDefault="00B93BAB">
      <w:pPr>
        <w:rPr>
          <w:rFonts w:ascii="Century Gothic" w:eastAsia="Century Gothic" w:hAnsi="Century Gothic" w:cs="Century Gothic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br w:type="page"/>
      </w:r>
      <w:bookmarkStart w:id="0" w:name="_GoBack"/>
      <w:bookmarkEnd w:id="0"/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lastRenderedPageBreak/>
        <w:t>The need for customer segmentation</w:t>
      </w:r>
    </w:p>
    <w:p w:rsidR="00B93BAB" w:rsidRDefault="00BA0C55">
      <w:pPr>
        <w:numPr>
          <w:ilvl w:val="0"/>
          <w:numId w:val="28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Customers require different benefits from a product</w:t>
      </w:r>
    </w:p>
    <w:p w:rsidR="00B93BAB" w:rsidRDefault="00BA0C55">
      <w:pPr>
        <w:numPr>
          <w:ilvl w:val="0"/>
          <w:numId w:val="28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Different customers have different budgets</w:t>
      </w:r>
    </w:p>
    <w:p w:rsidR="00B93BAB" w:rsidRDefault="00BA0C55">
      <w:pPr>
        <w:numPr>
          <w:ilvl w:val="0"/>
          <w:numId w:val="28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Different incomes</w:t>
      </w:r>
    </w:p>
    <w:p w:rsidR="00B93BAB" w:rsidRDefault="00BA0C55">
      <w:pPr>
        <w:numPr>
          <w:ilvl w:val="0"/>
          <w:numId w:val="28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Expect different quality of goods</w:t>
      </w:r>
    </w:p>
    <w:p w:rsidR="00B93BAB" w:rsidRDefault="00BA0C55">
      <w:pPr>
        <w:numPr>
          <w:ilvl w:val="0"/>
          <w:numId w:val="28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Want to buy larger amounts</w:t>
      </w:r>
    </w:p>
    <w:p w:rsidR="00B93BAB" w:rsidRDefault="00BA0C55">
      <w:pPr>
        <w:numPr>
          <w:ilvl w:val="0"/>
          <w:numId w:val="28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Want to be able to purchase online or in store</w:t>
      </w:r>
    </w:p>
    <w:p w:rsidR="00B93BAB" w:rsidRDefault="00B93BAB">
      <w:pP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000F3B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143510</wp:posOffset>
            </wp:positionV>
            <wp:extent cx="4133850" cy="3100388"/>
            <wp:effectExtent l="0" t="0" r="0" b="508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55"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Types of market segmentation</w:t>
      </w:r>
    </w:p>
    <w:p w:rsidR="00B93BAB" w:rsidRDefault="00BA0C5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Age</w:t>
      </w:r>
    </w:p>
    <w:p w:rsidR="00B93BAB" w:rsidRDefault="00BA0C5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Occupation</w:t>
      </w:r>
    </w:p>
    <w:p w:rsidR="00B93BAB" w:rsidRDefault="00BA0C5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Income</w:t>
      </w:r>
    </w:p>
    <w:p w:rsidR="00B93BAB" w:rsidRDefault="00BA0C5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Geographic</w:t>
      </w:r>
    </w:p>
    <w:p w:rsidR="00B93BAB" w:rsidRDefault="00BA0C5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Lifestyle</w:t>
      </w:r>
    </w:p>
    <w:p w:rsidR="00B93BAB" w:rsidRDefault="00BA0C5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Gender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000F3B" w:rsidRDefault="00000F3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000F3B" w:rsidRDefault="00000F3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Benefits of marketing segmentation</w:t>
      </w:r>
    </w:p>
    <w:p w:rsidR="00B93BAB" w:rsidRDefault="00BA0C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Ensuring customer needs are matched and met</w:t>
      </w:r>
    </w:p>
    <w:p w:rsidR="00B93BAB" w:rsidRDefault="00BA0C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Increased profit</w:t>
      </w:r>
    </w:p>
    <w:p w:rsidR="00B93BAB" w:rsidRDefault="00BA0C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Increased customer retention</w:t>
      </w:r>
    </w:p>
    <w:p w:rsidR="00B93BAB" w:rsidRDefault="00BA0C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Targeted marketing</w:t>
      </w:r>
    </w:p>
    <w:p w:rsidR="00B93BAB" w:rsidRDefault="00BA0C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Increase in market share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lastRenderedPageBreak/>
        <w:t>Purpose of market research</w:t>
      </w:r>
    </w:p>
    <w:p w:rsidR="00B93BAB" w:rsidRDefault="00BA0C5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Aid decision making (like price,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colour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>)</w:t>
      </w:r>
    </w:p>
    <w:p w:rsidR="00B93BAB" w:rsidRDefault="00BA0C5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Reduce risk</w:t>
      </w:r>
    </w:p>
    <w:p w:rsidR="00B93BAB" w:rsidRDefault="00BA0C5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Understand the market (competitors)</w:t>
      </w:r>
    </w:p>
    <w:p w:rsidR="00B93BAB" w:rsidRDefault="00BA0C5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Promote the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organisation</w:t>
      </w:r>
      <w:proofErr w:type="spellEnd"/>
    </w:p>
    <w:p w:rsidR="00B93BAB" w:rsidRDefault="00BA0C5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Gain customers’ views and needs</w:t>
      </w:r>
    </w:p>
    <w:p w:rsidR="00B93BAB" w:rsidRDefault="00BA0C5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Inform product development</w:t>
      </w:r>
    </w:p>
    <w:p w:rsidR="00B93BAB" w:rsidRDefault="00000F3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GB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10795</wp:posOffset>
            </wp:positionV>
            <wp:extent cx="2559050" cy="2362200"/>
            <wp:effectExtent l="0" t="0" r="0" b="0"/>
            <wp:wrapNone/>
            <wp:docPr id="6" name="Picture 6" descr="Image result for questionnair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questionnaire carto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14" cy="23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BAB" w:rsidRDefault="00BA0C55">
      <w:pP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Primary research</w:t>
      </w:r>
    </w:p>
    <w:p w:rsidR="00B93BAB" w:rsidRDefault="00BA0C5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Questionnaire</w:t>
      </w:r>
    </w:p>
    <w:p w:rsidR="00B93BAB" w:rsidRDefault="00BA0C5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Survey</w:t>
      </w:r>
    </w:p>
    <w:p w:rsidR="00B93BAB" w:rsidRDefault="00BA0C5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Consumer trial</w:t>
      </w:r>
    </w:p>
    <w:p w:rsidR="00B93BAB" w:rsidRDefault="00BA0C5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Observations</w:t>
      </w:r>
    </w:p>
    <w:p w:rsidR="00B93BAB" w:rsidRDefault="00BA0C5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Focus groups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Benefits of primary research</w:t>
      </w:r>
    </w:p>
    <w:p w:rsidR="00B93BAB" w:rsidRDefault="00BA0C55">
      <w:pPr>
        <w:numPr>
          <w:ilvl w:val="0"/>
          <w:numId w:val="48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Research can be tailored to your specific product so more relevant</w:t>
      </w:r>
    </w:p>
    <w:p w:rsidR="00B93BAB" w:rsidRDefault="00BA0C55">
      <w:pPr>
        <w:numPr>
          <w:ilvl w:val="0"/>
          <w:numId w:val="48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Results are more likely to be up-to-date</w:t>
      </w:r>
    </w:p>
    <w:p w:rsidR="00B93BAB" w:rsidRDefault="00BA0C55">
      <w:pPr>
        <w:numPr>
          <w:ilvl w:val="0"/>
          <w:numId w:val="48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Results not available to competitors</w:t>
      </w:r>
    </w:p>
    <w:p w:rsidR="00B93BAB" w:rsidRDefault="00BA0C55">
      <w:pPr>
        <w:numPr>
          <w:ilvl w:val="0"/>
          <w:numId w:val="48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Helps make less risky decisions</w:t>
      </w:r>
    </w:p>
    <w:p w:rsidR="00B93BAB" w:rsidRPr="00000F3B" w:rsidRDefault="00B93BAB">
      <w:pP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Secondary research</w:t>
      </w:r>
    </w:p>
    <w:p w:rsidR="00B93BAB" w:rsidRDefault="00BA0C55">
      <w:pPr>
        <w:numPr>
          <w:ilvl w:val="0"/>
          <w:numId w:val="20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Internal data</w:t>
      </w:r>
    </w:p>
    <w:p w:rsidR="00B93BAB" w:rsidRPr="00000F3B" w:rsidRDefault="00BA0C55" w:rsidP="00000F3B">
      <w:pPr>
        <w:numPr>
          <w:ilvl w:val="0"/>
          <w:numId w:val="20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Books</w:t>
      </w:r>
      <w:r w:rsidR="00000F3B">
        <w:rPr>
          <w:rFonts w:ascii="Century Gothic" w:eastAsia="Century Gothic" w:hAnsi="Century Gothic" w:cs="Century Gothic"/>
          <w:sz w:val="40"/>
          <w:szCs w:val="40"/>
        </w:rPr>
        <w:t>/n</w:t>
      </w:r>
      <w:r w:rsidRPr="00000F3B">
        <w:rPr>
          <w:rFonts w:ascii="Century Gothic" w:eastAsia="Century Gothic" w:hAnsi="Century Gothic" w:cs="Century Gothic"/>
          <w:sz w:val="40"/>
          <w:szCs w:val="40"/>
        </w:rPr>
        <w:t>ewspapers</w:t>
      </w:r>
    </w:p>
    <w:p w:rsidR="00B93BAB" w:rsidRDefault="00BA0C55">
      <w:pPr>
        <w:numPr>
          <w:ilvl w:val="0"/>
          <w:numId w:val="20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Trade magazines</w:t>
      </w:r>
    </w:p>
    <w:p w:rsidR="00B93BAB" w:rsidRDefault="00BA0C55">
      <w:pPr>
        <w:numPr>
          <w:ilvl w:val="0"/>
          <w:numId w:val="20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Competitors’ data</w:t>
      </w:r>
    </w:p>
    <w:p w:rsidR="00B93BAB" w:rsidRDefault="00BA0C55">
      <w:pPr>
        <w:numPr>
          <w:ilvl w:val="0"/>
          <w:numId w:val="20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Government publications and statistics</w:t>
      </w:r>
    </w:p>
    <w:p w:rsidR="00B93BAB" w:rsidRDefault="00BA0C55">
      <w:pPr>
        <w:numPr>
          <w:ilvl w:val="0"/>
          <w:numId w:val="20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Mintel reports</w:t>
      </w: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lastRenderedPageBreak/>
        <w:t>Benefits of secondary research</w:t>
      </w:r>
    </w:p>
    <w:p w:rsidR="00B93BAB" w:rsidRDefault="00BA0C5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Cost of accessing information usually low</w:t>
      </w:r>
    </w:p>
    <w:p w:rsidR="00B93BAB" w:rsidRDefault="00BA0C5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Relatively quick to obtain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Customer feedback</w:t>
      </w:r>
    </w:p>
    <w:p w:rsidR="00B93BAB" w:rsidRDefault="00BA0C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Customer comment card</w:t>
      </w:r>
    </w:p>
    <w:p w:rsidR="00B93BAB" w:rsidRDefault="00BA0C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Social media reviews and comments</w:t>
      </w:r>
    </w:p>
    <w:p w:rsidR="00B93BAB" w:rsidRDefault="001B05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200660</wp:posOffset>
            </wp:positionV>
            <wp:extent cx="2228850" cy="1224280"/>
            <wp:effectExtent l="0" t="0" r="0" b="0"/>
            <wp:wrapNone/>
            <wp:docPr id="25" name="Picture 25" descr="Image result for customer feed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customer feedb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55">
        <w:rPr>
          <w:rFonts w:ascii="Century Gothic" w:eastAsia="Century Gothic" w:hAnsi="Century Gothic" w:cs="Century Gothic"/>
          <w:sz w:val="40"/>
          <w:szCs w:val="40"/>
        </w:rPr>
        <w:t>Online surveys</w:t>
      </w:r>
    </w:p>
    <w:p w:rsidR="00B93BAB" w:rsidRDefault="00BA0C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Comments made to staff</w:t>
      </w:r>
    </w:p>
    <w:p w:rsidR="00B93BAB" w:rsidRDefault="00BA0C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Telephone or email surveys</w:t>
      </w:r>
    </w:p>
    <w:p w:rsidR="00B93BAB" w:rsidRDefault="00BA0C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Email contact forms</w:t>
      </w:r>
    </w:p>
    <w:p w:rsidR="00B93BAB" w:rsidRDefault="00B93BAB" w:rsidP="001B05DA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Costs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 xml:space="preserve">Variable costs 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- costs that changes </w:t>
      </w:r>
      <w:r w:rsidRPr="00A11888">
        <w:rPr>
          <w:rFonts w:ascii="Century Gothic" w:eastAsia="Century Gothic" w:hAnsi="Century Gothic" w:cs="Century Gothic"/>
          <w:b/>
          <w:sz w:val="40"/>
          <w:szCs w:val="40"/>
          <w:u w:val="single"/>
        </w:rPr>
        <w:t>with output</w:t>
      </w:r>
    </w:p>
    <w:p w:rsidR="00B93BAB" w:rsidRDefault="00BA0C5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Ink cartridges for cash till</w:t>
      </w:r>
    </w:p>
    <w:p w:rsidR="00B93BAB" w:rsidRDefault="00BA0C5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Stock</w:t>
      </w:r>
    </w:p>
    <w:p w:rsidR="00B93BAB" w:rsidRDefault="00BA0C5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Packaging like boxes for a shoe shop or carrier bags</w:t>
      </w:r>
    </w:p>
    <w:p w:rsidR="00B93BAB" w:rsidRDefault="00BA0C5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Components like engines for a plane</w:t>
      </w:r>
    </w:p>
    <w:p w:rsidR="00B93BAB" w:rsidRDefault="00BA0C5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Raw materials like milk for a coffee shop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Pr="00A11888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  <w:u w:val="single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Fixed costs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 - costs that do not vary </w:t>
      </w:r>
      <w:r w:rsidRPr="00A11888">
        <w:rPr>
          <w:rFonts w:ascii="Century Gothic" w:eastAsia="Century Gothic" w:hAnsi="Century Gothic" w:cs="Century Gothic"/>
          <w:b/>
          <w:sz w:val="40"/>
          <w:szCs w:val="40"/>
          <w:u w:val="single"/>
        </w:rPr>
        <w:t>with output</w:t>
      </w:r>
    </w:p>
    <w:p w:rsidR="00B93BAB" w:rsidRDefault="00BA0C5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Insurance for the shop premises</w:t>
      </w:r>
    </w:p>
    <w:p w:rsidR="00B93BAB" w:rsidRDefault="00BA0C5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Loan repayments</w:t>
      </w:r>
    </w:p>
    <w:p w:rsidR="00B93BAB" w:rsidRDefault="00000F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22225</wp:posOffset>
            </wp:positionV>
            <wp:extent cx="3924300" cy="1954008"/>
            <wp:effectExtent l="0" t="0" r="0" b="8255"/>
            <wp:wrapNone/>
            <wp:docPr id="7" name="Picture 7" descr="Image result for fixed co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ixed cos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6" t="14201" r="10000" b="14792"/>
                    <a:stretch/>
                  </pic:blipFill>
                  <pic:spPr bwMode="auto">
                    <a:xfrm>
                      <a:off x="0" y="0"/>
                      <a:ext cx="3924300" cy="195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55">
        <w:rPr>
          <w:rFonts w:ascii="Century Gothic" w:eastAsia="Century Gothic" w:hAnsi="Century Gothic" w:cs="Century Gothic"/>
          <w:sz w:val="40"/>
          <w:szCs w:val="40"/>
        </w:rPr>
        <w:t>Advertising</w:t>
      </w:r>
    </w:p>
    <w:p w:rsidR="00B93BAB" w:rsidRDefault="00BA0C5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Rent</w:t>
      </w:r>
    </w:p>
    <w:p w:rsidR="00B93BAB" w:rsidRDefault="00BA0C5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Salaries</w:t>
      </w:r>
    </w:p>
    <w:p w:rsidR="00B93BAB" w:rsidRDefault="00BA0C5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Utilities</w:t>
      </w:r>
    </w:p>
    <w:p w:rsidR="00000F3B" w:rsidRDefault="00000F3B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br w:type="page"/>
      </w: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lastRenderedPageBreak/>
        <w:t>Total costs</w:t>
      </w:r>
    </w:p>
    <w:p w:rsidR="00B93BAB" w:rsidRDefault="00BA0C55">
      <w:pP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Fixed costs + Variable costs</w:t>
      </w: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Revenue</w:t>
      </w:r>
    </w:p>
    <w:p w:rsidR="00B93BAB" w:rsidRDefault="00BA0C5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Money received by the business</w:t>
      </w:r>
    </w:p>
    <w:p w:rsidR="00B93BAB" w:rsidRDefault="00BA0C5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Selling price x quantity sold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Break-even point</w:t>
      </w:r>
    </w:p>
    <w:p w:rsidR="00B93BAB" w:rsidRDefault="00000F3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315595</wp:posOffset>
            </wp:positionV>
            <wp:extent cx="4914900" cy="2400300"/>
            <wp:effectExtent l="0" t="0" r="0" b="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491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55">
        <w:rPr>
          <w:rFonts w:ascii="Century Gothic" w:eastAsia="Century Gothic" w:hAnsi="Century Gothic" w:cs="Century Gothic"/>
          <w:sz w:val="40"/>
          <w:szCs w:val="40"/>
        </w:rPr>
        <w:t>Total revenue = total cost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000F3B" w:rsidRDefault="00000F3B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000F3B" w:rsidRDefault="00000F3B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000F3B" w:rsidRDefault="00000F3B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000F3B" w:rsidRDefault="00000F3B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000F3B" w:rsidRDefault="00000F3B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000F3B" w:rsidRDefault="00000F3B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000F3B" w:rsidRDefault="00000F3B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Break-even formula</w:t>
      </w:r>
    </w:p>
    <w:p w:rsidR="00B93BAB" w:rsidRDefault="00BA0C55">
      <w:pPr>
        <w:numPr>
          <w:ilvl w:val="0"/>
          <w:numId w:val="2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Fixed costs/selling price - variable costs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8E7CC3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Break-even</w:t>
      </w:r>
    </w:p>
    <w:p w:rsidR="00B93BAB" w:rsidRDefault="00BA0C5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VC, FC, TC, Revenue lines on graph</w:t>
      </w:r>
    </w:p>
    <w:p w:rsidR="00B93BAB" w:rsidRDefault="00BA0C5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Show how long before start-up becomes profitable</w:t>
      </w:r>
    </w:p>
    <w:p w:rsidR="00B93BAB" w:rsidRDefault="00BA0C5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Help understand the viability of an idea</w:t>
      </w:r>
    </w:p>
    <w:p w:rsidR="00B93BAB" w:rsidRDefault="00BA0C5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Calculate the margin of safety</w:t>
      </w:r>
    </w:p>
    <w:p w:rsidR="00B93BAB" w:rsidRDefault="00BA0C5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Assess the level of risk introducing product</w:t>
      </w:r>
    </w:p>
    <w:p w:rsidR="00B93BAB" w:rsidRDefault="00BA0C5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Assess the impact of changing the price charged</w:t>
      </w:r>
    </w:p>
    <w:p w:rsidR="00B93BAB" w:rsidRDefault="00B93BAB">
      <w:pP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lastRenderedPageBreak/>
        <w:t>Profit</w:t>
      </w:r>
    </w:p>
    <w:p w:rsidR="00B93BAB" w:rsidRDefault="00BA0C5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Revenue per unit - total costs per unit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Product life cycle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Stages</w:t>
      </w:r>
    </w:p>
    <w:p w:rsidR="00B93BAB" w:rsidRDefault="00BA0C5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Development</w:t>
      </w:r>
    </w:p>
    <w:p w:rsidR="00B93BAB" w:rsidRDefault="00BA0C5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Introduction</w:t>
      </w:r>
    </w:p>
    <w:p w:rsidR="00B93BAB" w:rsidRDefault="00BA0C5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Growth</w:t>
      </w:r>
    </w:p>
    <w:p w:rsidR="00B93BAB" w:rsidRDefault="00BA0C5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Maturity</w:t>
      </w:r>
    </w:p>
    <w:p w:rsidR="00B93BAB" w:rsidRDefault="002A4E27" w:rsidP="000E5CD8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302260</wp:posOffset>
            </wp:positionV>
            <wp:extent cx="5731510" cy="2927350"/>
            <wp:effectExtent l="0" t="0" r="2540" b="6350"/>
            <wp:wrapNone/>
            <wp:docPr id="9" name="Picture 9" descr="Image result for product life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roduct life cyc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C55">
        <w:rPr>
          <w:rFonts w:ascii="Century Gothic" w:eastAsia="Century Gothic" w:hAnsi="Century Gothic" w:cs="Century Gothic"/>
          <w:sz w:val="40"/>
          <w:szCs w:val="40"/>
        </w:rPr>
        <w:t>Decline</w:t>
      </w:r>
    </w:p>
    <w:p w:rsidR="000E5CD8" w:rsidRDefault="000E5CD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0E5CD8" w:rsidRDefault="000E5CD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0E5CD8" w:rsidRDefault="000E5CD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0E5CD8" w:rsidRDefault="000E5CD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0E5CD8" w:rsidRDefault="000E5CD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0E5CD8" w:rsidRDefault="000E5CD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0E5CD8" w:rsidRDefault="000E5CD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0E5CD8" w:rsidRDefault="000E5CD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0E5CD8" w:rsidRDefault="000E5CD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0E5CD8" w:rsidRDefault="000E5CD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Development stage</w:t>
      </w:r>
    </w:p>
    <w:p w:rsidR="00B93BAB" w:rsidRDefault="00BA0C55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No sales, product not on sale</w:t>
      </w:r>
    </w:p>
    <w:p w:rsidR="00B93BAB" w:rsidRDefault="00BA0C55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Loss made due to development costs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Introduction stage</w:t>
      </w:r>
    </w:p>
    <w:p w:rsidR="00B93BAB" w:rsidRDefault="00BA0C55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Product is launched</w:t>
      </w:r>
    </w:p>
    <w:p w:rsidR="00B93BAB" w:rsidRDefault="00BA0C55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Sales may be low initially</w:t>
      </w:r>
    </w:p>
    <w:p w:rsidR="00B93BAB" w:rsidRDefault="00BA0C55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Losses likely to continue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lastRenderedPageBreak/>
        <w:t>Growth stage</w:t>
      </w:r>
    </w:p>
    <w:p w:rsidR="00B93BAB" w:rsidRDefault="00BA0C5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Profit margins improve</w:t>
      </w:r>
    </w:p>
    <w:p w:rsidR="00B93BAB" w:rsidRDefault="00BA0C5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Sales grow quickly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Maturity stage</w:t>
      </w:r>
    </w:p>
    <w:p w:rsidR="00B93BAB" w:rsidRDefault="00BA0C5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Sales volumes peak</w:t>
      </w:r>
    </w:p>
    <w:p w:rsidR="00B93BAB" w:rsidRDefault="00BA0C5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Profits start to fall as competition increases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Decline stage</w:t>
      </w:r>
    </w:p>
    <w:p w:rsidR="00B93BAB" w:rsidRDefault="00BA0C5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Sales drop</w:t>
      </w:r>
    </w:p>
    <w:p w:rsidR="00B93BAB" w:rsidRDefault="00BA0C5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Profit decreases</w:t>
      </w:r>
    </w:p>
    <w:p w:rsidR="00B93BAB" w:rsidRDefault="00A1188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307975</wp:posOffset>
            </wp:positionV>
            <wp:extent cx="5730875" cy="3390900"/>
            <wp:effectExtent l="0" t="0" r="3175" b="0"/>
            <wp:wrapNone/>
            <wp:docPr id="12" name="Picture 12" descr="Image result for adding v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dding valu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0" b="8699"/>
                    <a:stretch/>
                  </pic:blipFill>
                  <pic:spPr bwMode="auto">
                    <a:xfrm>
                      <a:off x="0" y="0"/>
                      <a:ext cx="57308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Extension strategies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Adding value</w:t>
      </w:r>
    </w:p>
    <w:p w:rsidR="00B93BAB" w:rsidRDefault="00BA0C55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Improve specification of product</w:t>
      </w:r>
    </w:p>
    <w:p w:rsidR="00B93BAB" w:rsidRPr="000E5CD8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A11888" w:rsidRDefault="00A1188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A11888" w:rsidRDefault="00A1188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A11888" w:rsidRDefault="00A1188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A11888" w:rsidRDefault="00A1188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A11888" w:rsidRDefault="00A1188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A11888" w:rsidRDefault="00A1188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New packaging</w:t>
      </w:r>
    </w:p>
    <w:p w:rsidR="00B93BAB" w:rsidRDefault="00BA0C55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Redesign video game box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Expanding into new markets</w:t>
      </w:r>
    </w:p>
    <w:p w:rsidR="00B93BAB" w:rsidRDefault="00BA0C55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Targeting a new age group</w:t>
      </w:r>
    </w:p>
    <w:p w:rsidR="00B93BAB" w:rsidRDefault="00BA0C55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Targeting a new country</w:t>
      </w:r>
    </w:p>
    <w:p w:rsidR="00126995" w:rsidRDefault="0012699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br w:type="page"/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lastRenderedPageBreak/>
        <w:t>Price changes</w:t>
      </w:r>
    </w:p>
    <w:p w:rsidR="00B93BAB" w:rsidRDefault="00BA0C55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Price is often reduced due to increased competition at this stage</w:t>
      </w:r>
    </w:p>
    <w:p w:rsidR="00B93BAB" w:rsidRPr="000E5CD8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Advertising</w:t>
      </w:r>
    </w:p>
    <w:p w:rsidR="00B93BAB" w:rsidRDefault="00BA0C5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New advertising campaigns can attract new customers</w:t>
      </w:r>
    </w:p>
    <w:p w:rsidR="00B93BAB" w:rsidRDefault="00BA0C5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Or remind previous customers</w:t>
      </w:r>
    </w:p>
    <w:p w:rsidR="00B93BAB" w:rsidRDefault="00BA0C5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Or encourage customers to buy more</w:t>
      </w:r>
    </w:p>
    <w:p w:rsidR="00B93BAB" w:rsidRPr="000E5CD8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Product differentiation</w:t>
      </w:r>
    </w:p>
    <w:p w:rsidR="00B93BAB" w:rsidRDefault="00BA0C55">
      <w:pP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Moving to an area with no other similar shops</w:t>
      </w:r>
    </w:p>
    <w:p w:rsidR="002A4E27" w:rsidRDefault="00BA0C55">
      <w:pP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Personalising products</w:t>
      </w:r>
    </w:p>
    <w:p w:rsidR="000E5CD8" w:rsidRDefault="00126995" w:rsidP="001269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noProof/>
          <w:lang w:val="en-GB"/>
        </w:rPr>
        <w:drawing>
          <wp:inline distT="0" distB="0" distL="0" distR="0" wp14:anchorId="5DE02CB7" wp14:editId="65DE5A0C">
            <wp:extent cx="6069558" cy="33909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7" cy="340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Design mix model</w:t>
      </w:r>
    </w:p>
    <w:p w:rsidR="00B93BAB" w:rsidRDefault="00BA0C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Function</w:t>
      </w:r>
    </w:p>
    <w:p w:rsidR="00B93BAB" w:rsidRDefault="00BA0C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Cost</w:t>
      </w:r>
    </w:p>
    <w:p w:rsidR="00B93BAB" w:rsidRDefault="00BA0C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Appearance</w:t>
      </w:r>
    </w:p>
    <w:p w:rsidR="00126995" w:rsidRDefault="0012699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br w:type="page"/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lastRenderedPageBreak/>
        <w:t>USP</w:t>
      </w:r>
    </w:p>
    <w:p w:rsidR="00B93BAB" w:rsidRDefault="00BA0C55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Unique selling point</w:t>
      </w:r>
    </w:p>
    <w:p w:rsidR="00B93BAB" w:rsidRDefault="00BA0C55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 feature that makes a product different to its competitors</w:t>
      </w:r>
    </w:p>
    <w:p w:rsidR="00B93BAB" w:rsidRDefault="00BA0C55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Could be location, design, function, appearance, selling price or actual product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External factors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Technological developments</w:t>
      </w:r>
    </w:p>
    <w:p w:rsidR="00B93BAB" w:rsidRDefault="00BA0C55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Launch of new production machinery</w:t>
      </w:r>
    </w:p>
    <w:p w:rsidR="00B93BAB" w:rsidRDefault="00BA0C55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Digital developments</w:t>
      </w:r>
    </w:p>
    <w:p w:rsidR="00B93BAB" w:rsidRDefault="00BA0C55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Increased automation brings price down</w:t>
      </w:r>
    </w:p>
    <w:p w:rsidR="00B93BAB" w:rsidRDefault="0012699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161290</wp:posOffset>
            </wp:positionV>
            <wp:extent cx="3924300" cy="2324100"/>
            <wp:effectExtent l="0" t="0" r="0" b="0"/>
            <wp:wrapSquare wrapText="bothSides"/>
            <wp:docPr id="14" name="Picture 14" descr="Image result for economic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economic cycl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8" r="24546"/>
                    <a:stretch/>
                  </pic:blipFill>
                  <pic:spPr bwMode="auto">
                    <a:xfrm>
                      <a:off x="0" y="0"/>
                      <a:ext cx="3924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Economic</w:t>
      </w:r>
    </w:p>
    <w:p w:rsidR="00B93BAB" w:rsidRDefault="00BA0C5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Recession</w:t>
      </w:r>
    </w:p>
    <w:p w:rsidR="00B93BAB" w:rsidRDefault="00BA0C5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Recover</w:t>
      </w:r>
    </w:p>
    <w:p w:rsidR="00B93BAB" w:rsidRDefault="00BA0C5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Boom</w:t>
      </w:r>
    </w:p>
    <w:p w:rsidR="00B93BAB" w:rsidRDefault="00BA0C5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Slump</w:t>
      </w:r>
    </w:p>
    <w:p w:rsidR="00B93BAB" w:rsidRDefault="00BA0C5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Taxation</w:t>
      </w:r>
    </w:p>
    <w:p w:rsidR="00A11888" w:rsidRDefault="00A1188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30"/>
          <w:szCs w:val="30"/>
        </w:rPr>
      </w:pPr>
    </w:p>
    <w:p w:rsidR="00A11888" w:rsidRPr="00A11888" w:rsidRDefault="00A1188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30"/>
          <w:szCs w:val="3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Effects of recession</w:t>
      </w:r>
    </w:p>
    <w:p w:rsidR="00B93BAB" w:rsidRDefault="00BA0C5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Customers looking for cheaper products</w:t>
      </w:r>
    </w:p>
    <w:p w:rsidR="00B93BAB" w:rsidRDefault="00BA0C5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Interest rates may go down</w:t>
      </w:r>
    </w:p>
    <w:p w:rsidR="00B93BAB" w:rsidRDefault="00BA0C5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Fewer sales so less money for product development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lastRenderedPageBreak/>
        <w:t>Legal</w:t>
      </w:r>
    </w:p>
    <w:p w:rsidR="00B93BAB" w:rsidRDefault="00BA0C55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New product safety standards</w:t>
      </w:r>
    </w:p>
    <w:p w:rsidR="00B93BAB" w:rsidRDefault="00BA0C55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Patenting new products</w:t>
      </w:r>
    </w:p>
    <w:p w:rsidR="00B93BAB" w:rsidRDefault="00BA0C55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Copyright challenge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Factors affecting pricing</w:t>
      </w:r>
    </w:p>
    <w:p w:rsidR="00B93BAB" w:rsidRDefault="00BA0C55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Income levels of target customers</w:t>
      </w:r>
    </w:p>
    <w:p w:rsidR="00B93BAB" w:rsidRDefault="00BA0C55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Price of competitor products</w:t>
      </w:r>
    </w:p>
    <w:p w:rsidR="00B93BAB" w:rsidRDefault="00BA0C55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Cost of production</w:t>
      </w:r>
    </w:p>
    <w:p w:rsidR="00B93BAB" w:rsidRDefault="00BA0C55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Local factors (unemployment)</w:t>
      </w:r>
    </w:p>
    <w:p w:rsidR="00EE5B6C" w:rsidRDefault="00EE5B6C" w:rsidP="00EE5B6C">
      <w:pPr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Century Gothic" w:eastAsia="Century Gothic" w:hAnsi="Century Gothic" w:cs="Century Gothic"/>
          <w:sz w:val="40"/>
          <w:szCs w:val="40"/>
        </w:rPr>
      </w:pPr>
    </w:p>
    <w:p w:rsidR="00EE5B6C" w:rsidRDefault="00EE5B6C" w:rsidP="00EE5B6C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inline distT="0" distB="0" distL="0" distR="0">
            <wp:extent cx="5731233" cy="3125470"/>
            <wp:effectExtent l="0" t="0" r="3175" b="0"/>
            <wp:docPr id="15" name="Picture 15" descr="Image result for pricing strategies 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pricing strategies ta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4"/>
                    <a:stretch/>
                  </pic:blipFill>
                  <pic:spPr bwMode="auto">
                    <a:xfrm>
                      <a:off x="0" y="0"/>
                      <a:ext cx="5731510" cy="312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B6C" w:rsidRDefault="00EE5B6C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Pricing strategies</w:t>
      </w: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Psychological pricing</w:t>
      </w:r>
    </w:p>
    <w:p w:rsidR="00B93BAB" w:rsidRDefault="00BA0C55">
      <w:pPr>
        <w:numPr>
          <w:ilvl w:val="0"/>
          <w:numId w:val="35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All prices end in 99p</w:t>
      </w:r>
    </w:p>
    <w:p w:rsidR="00B93BAB" w:rsidRDefault="00BA0C55">
      <w:pPr>
        <w:numPr>
          <w:ilvl w:val="0"/>
          <w:numId w:val="35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Perceived in the mind of the customer as cheaper even only by a penny</w:t>
      </w:r>
    </w:p>
    <w:p w:rsidR="00B93BAB" w:rsidRDefault="00B93BAB">
      <w:pP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lastRenderedPageBreak/>
        <w:t>Price skimming</w:t>
      </w:r>
    </w:p>
    <w:p w:rsidR="00B93BAB" w:rsidRDefault="00BA0C55">
      <w:pPr>
        <w:numPr>
          <w:ilvl w:val="0"/>
          <w:numId w:val="23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Setting the price high at first and lowering it over time</w:t>
      </w:r>
    </w:p>
    <w:p w:rsidR="00B93BAB" w:rsidRDefault="00BA0C55">
      <w:pPr>
        <w:numPr>
          <w:ilvl w:val="0"/>
          <w:numId w:val="23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High price indicates superiority or newness</w:t>
      </w:r>
    </w:p>
    <w:p w:rsidR="00B93BAB" w:rsidRDefault="00BA0C55">
      <w:pPr>
        <w:numPr>
          <w:ilvl w:val="0"/>
          <w:numId w:val="23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Helps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maximise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revenues when first launched</w:t>
      </w:r>
    </w:p>
    <w:p w:rsidR="00B93BAB" w:rsidRDefault="00BA0C55">
      <w:pPr>
        <w:numPr>
          <w:ilvl w:val="0"/>
          <w:numId w:val="23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High price may put some customers off</w:t>
      </w:r>
    </w:p>
    <w:p w:rsidR="00B93BAB" w:rsidRDefault="00BA0C55">
      <w:pPr>
        <w:numPr>
          <w:ilvl w:val="0"/>
          <w:numId w:val="23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Can only be used for a short time</w:t>
      </w:r>
    </w:p>
    <w:p w:rsidR="00B93BAB" w:rsidRPr="00EE5B6C" w:rsidRDefault="00B93BAB">
      <w:pP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Penetration pricing</w:t>
      </w:r>
    </w:p>
    <w:p w:rsidR="00B93BAB" w:rsidRDefault="00BA0C55">
      <w:pPr>
        <w:numPr>
          <w:ilvl w:val="0"/>
          <w:numId w:val="44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Low price to generate sales quickly</w:t>
      </w:r>
    </w:p>
    <w:p w:rsidR="00B93BAB" w:rsidRDefault="00BA0C55">
      <w:pPr>
        <w:numPr>
          <w:ilvl w:val="0"/>
          <w:numId w:val="44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Helps you break into a market</w:t>
      </w:r>
    </w:p>
    <w:p w:rsidR="00B93BAB" w:rsidRDefault="00BA0C55">
      <w:pPr>
        <w:numPr>
          <w:ilvl w:val="0"/>
          <w:numId w:val="44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Low price may encourage customers to try it and switch from competitors</w:t>
      </w:r>
    </w:p>
    <w:p w:rsidR="00B93BAB" w:rsidRDefault="00BA0C55">
      <w:pPr>
        <w:numPr>
          <w:ilvl w:val="0"/>
          <w:numId w:val="44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Can gradually increase prices</w:t>
      </w:r>
    </w:p>
    <w:p w:rsidR="00B93BAB" w:rsidRDefault="00BA0C55">
      <w:pPr>
        <w:numPr>
          <w:ilvl w:val="0"/>
          <w:numId w:val="44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Revenue and profit will be reduced while price is low</w:t>
      </w:r>
    </w:p>
    <w:p w:rsidR="00B93BAB" w:rsidRDefault="00BA0C55">
      <w:pPr>
        <w:numPr>
          <w:ilvl w:val="0"/>
          <w:numId w:val="44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Low price could stimulate a price war</w:t>
      </w:r>
    </w:p>
    <w:p w:rsidR="00B93BAB" w:rsidRDefault="00BA0C55">
      <w:pPr>
        <w:numPr>
          <w:ilvl w:val="0"/>
          <w:numId w:val="44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Customers may return to original brand when price is gradually increased</w:t>
      </w:r>
    </w:p>
    <w:p w:rsidR="00EE5B6C" w:rsidRPr="00EE5B6C" w:rsidRDefault="00EE5B6C">
      <w:pP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Competitive pricing</w:t>
      </w:r>
    </w:p>
    <w:p w:rsidR="00B93BAB" w:rsidRDefault="00BA0C55">
      <w:pPr>
        <w:numPr>
          <w:ilvl w:val="0"/>
          <w:numId w:val="61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Pricing in line with other businesses</w:t>
      </w:r>
    </w:p>
    <w:p w:rsidR="00EE5B6C" w:rsidRDefault="00E23060" w:rsidP="00EE5B6C">
      <w:pPr>
        <w:ind w:left="-709"/>
        <w:jc w:val="center"/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33020</wp:posOffset>
            </wp:positionV>
            <wp:extent cx="4779010" cy="1962150"/>
            <wp:effectExtent l="0" t="0" r="2540" b="0"/>
            <wp:wrapSquare wrapText="bothSides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10046" r="6581" b="5204"/>
                    <a:stretch/>
                  </pic:blipFill>
                  <pic:spPr bwMode="auto">
                    <a:xfrm>
                      <a:off x="0" y="0"/>
                      <a:ext cx="47790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B6C" w:rsidRPr="00A11888" w:rsidRDefault="00EE5B6C" w:rsidP="00A11888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-704850</wp:posOffset>
            </wp:positionV>
            <wp:extent cx="6328542" cy="1615440"/>
            <wp:effectExtent l="0" t="0" r="0" b="3810"/>
            <wp:wrapNone/>
            <wp:docPr id="18" name="Picture 18" descr="Image result for adverti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advertis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42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55"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Advertising methods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lastRenderedPageBreak/>
        <w:t>Leaflets</w:t>
      </w:r>
    </w:p>
    <w:p w:rsidR="00B93BAB" w:rsidRDefault="00BA0C55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Easy to distribute to lots of people</w:t>
      </w:r>
    </w:p>
    <w:p w:rsidR="00B93BAB" w:rsidRDefault="00BA0C55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Can be kept for reference</w:t>
      </w:r>
    </w:p>
    <w:p w:rsidR="00B93BAB" w:rsidRDefault="00BA0C55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Can be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colourful</w:t>
      </w:r>
      <w:proofErr w:type="spellEnd"/>
    </w:p>
    <w:p w:rsidR="00B93BAB" w:rsidRDefault="00BA0C55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Might be perceived as junk mail</w:t>
      </w:r>
    </w:p>
    <w:p w:rsidR="00B93BAB" w:rsidRPr="00A11888" w:rsidRDefault="00B93BAB">
      <w:pP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Local newspaper</w:t>
      </w:r>
    </w:p>
    <w:p w:rsidR="00B93BAB" w:rsidRDefault="00BA0C5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Low cost as only printed once</w:t>
      </w:r>
    </w:p>
    <w:p w:rsidR="00B93BAB" w:rsidRDefault="00BA0C5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Repeat advertising can be more</w:t>
      </w:r>
    </w:p>
    <w:p w:rsidR="00B93BAB" w:rsidRDefault="00BA0C5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Not everyone reads newspapers</w:t>
      </w:r>
    </w:p>
    <w:p w:rsidR="00B93BAB" w:rsidRPr="00A11888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Magazines</w:t>
      </w:r>
    </w:p>
    <w:p w:rsidR="00B93BAB" w:rsidRDefault="00BA0C55">
      <w:pPr>
        <w:numPr>
          <w:ilvl w:val="0"/>
          <w:numId w:val="9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Country wide</w:t>
      </w:r>
    </w:p>
    <w:p w:rsidR="00B93BAB" w:rsidRDefault="00BA0C55">
      <w:pPr>
        <w:numPr>
          <w:ilvl w:val="0"/>
          <w:numId w:val="9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Detailed information can be given</w:t>
      </w:r>
    </w:p>
    <w:p w:rsidR="00B93BAB" w:rsidRDefault="00BA0C55">
      <w:pPr>
        <w:numPr>
          <w:ilvl w:val="0"/>
          <w:numId w:val="9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Cover a particular interest</w:t>
      </w:r>
    </w:p>
    <w:p w:rsidR="00B93BAB" w:rsidRDefault="00BA0C55">
      <w:pPr>
        <w:numPr>
          <w:ilvl w:val="0"/>
          <w:numId w:val="9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Needs to be prepared well in advance</w:t>
      </w:r>
    </w:p>
    <w:p w:rsidR="00B93BAB" w:rsidRDefault="00B93BAB">
      <w:pP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Websites</w:t>
      </w:r>
    </w:p>
    <w:p w:rsidR="00B93BAB" w:rsidRDefault="00BA0C55">
      <w:pPr>
        <w:numPr>
          <w:ilvl w:val="0"/>
          <w:numId w:val="9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Allow small businesses to access large audience</w:t>
      </w:r>
    </w:p>
    <w:p w:rsidR="00B93BAB" w:rsidRPr="00A11888" w:rsidRDefault="00B93BAB">
      <w:pP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Radio</w:t>
      </w:r>
    </w:p>
    <w:p w:rsidR="00B93BAB" w:rsidRDefault="00BA0C55">
      <w:pPr>
        <w:numPr>
          <w:ilvl w:val="0"/>
          <w:numId w:val="9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Growing number of stations</w:t>
      </w:r>
    </w:p>
    <w:p w:rsidR="00B93BAB" w:rsidRDefault="00BA0C55">
      <w:pPr>
        <w:numPr>
          <w:ilvl w:val="0"/>
          <w:numId w:val="9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Can use audience profile to target specific group</w:t>
      </w:r>
    </w:p>
    <w:p w:rsidR="00B93BAB" w:rsidRDefault="00BA0C55">
      <w:pPr>
        <w:numPr>
          <w:ilvl w:val="0"/>
          <w:numId w:val="9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Non-visual</w:t>
      </w:r>
    </w:p>
    <w:p w:rsidR="00EE5B6C" w:rsidRDefault="00EE5B6C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br w:type="page"/>
      </w:r>
    </w:p>
    <w:p w:rsidR="00E16B0C" w:rsidRDefault="007F63AD" w:rsidP="00E16B0C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3684905" cy="1809750"/>
            <wp:effectExtent l="0" t="0" r="0" b="0"/>
            <wp:wrapSquare wrapText="bothSides"/>
            <wp:docPr id="19" name="Picture 19" descr="Image result for social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ocial m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BAB" w:rsidRDefault="00BA0C55" w:rsidP="00E16B0C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Social media</w:t>
      </w:r>
    </w:p>
    <w:p w:rsidR="00B93BAB" w:rsidRDefault="00BA0C55">
      <w:pPr>
        <w:numPr>
          <w:ilvl w:val="0"/>
          <w:numId w:val="66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Low cost to keep details up-to-date</w:t>
      </w:r>
    </w:p>
    <w:p w:rsidR="00E16B0C" w:rsidRDefault="00E16B0C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Sales promotion techniques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Point of sale</w:t>
      </w:r>
    </w:p>
    <w:p w:rsidR="00B93BAB" w:rsidRDefault="00BA0C55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Any advert displayed at the point when a customer will make a purchase (near a till)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Discounts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Advantages</w:t>
      </w:r>
    </w:p>
    <w:p w:rsidR="00B93BAB" w:rsidRDefault="00BA0C5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Quick boost to sales</w:t>
      </w:r>
    </w:p>
    <w:p w:rsidR="00B93BAB" w:rsidRDefault="00BA0C5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Encourages customer to try a new product</w:t>
      </w:r>
    </w:p>
    <w:p w:rsidR="00B93BAB" w:rsidRDefault="00BA0C5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May buy in bulk</w:t>
      </w:r>
    </w:p>
    <w:p w:rsidR="00B93BAB" w:rsidRDefault="00BA0C5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May switch brands</w:t>
      </w:r>
    </w:p>
    <w:p w:rsidR="00B93BAB" w:rsidRDefault="00BA0C5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May purchase other items while in store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Disadvantages</w:t>
      </w:r>
    </w:p>
    <w:p w:rsidR="00B93BAB" w:rsidRDefault="00BA0C5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Reduces profit</w:t>
      </w:r>
    </w:p>
    <w:p w:rsidR="00B93BAB" w:rsidRDefault="00BA0C5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Boost to sales only short term</w:t>
      </w:r>
    </w:p>
    <w:p w:rsidR="00B93BAB" w:rsidRDefault="00BA0C5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Customers will expect further deals</w:t>
      </w:r>
    </w:p>
    <w:p w:rsidR="00B93BAB" w:rsidRDefault="00BA0C5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Damages brand image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Competitions</w:t>
      </w:r>
    </w:p>
    <w:p w:rsidR="00B93BAB" w:rsidRDefault="00BA0C55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Can be used to encourage purchases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7F63AD" w:rsidRDefault="007F63AD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br w:type="page"/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lastRenderedPageBreak/>
        <w:t>BOGOF</w:t>
      </w:r>
    </w:p>
    <w:p w:rsidR="00B93BAB" w:rsidRDefault="00BA0C55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Buy one get one free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Free gifts</w:t>
      </w:r>
    </w:p>
    <w:p w:rsidR="00B93BAB" w:rsidRDefault="00BA0C5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Small samples or offer to refund if not liked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Loyalty schemes</w:t>
      </w:r>
    </w:p>
    <w:p w:rsidR="00B93BAB" w:rsidRDefault="00BA0C5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Reward schemes like McDonalds coffees</w:t>
      </w:r>
    </w:p>
    <w:p w:rsidR="00E16B0C" w:rsidRDefault="00E16B0C" w:rsidP="007F63AD">
      <w:pPr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Century Gothic" w:eastAsia="Century Gothic" w:hAnsi="Century Gothic" w:cs="Century Gothic"/>
          <w:sz w:val="40"/>
          <w:szCs w:val="40"/>
        </w:rPr>
      </w:pPr>
    </w:p>
    <w:p w:rsidR="00E16B0C" w:rsidRDefault="00E16B0C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noProof/>
          <w:lang w:val="en-GB"/>
        </w:rPr>
        <w:drawing>
          <wp:inline distT="0" distB="0" distL="0" distR="0">
            <wp:extent cx="5695950" cy="3267710"/>
            <wp:effectExtent l="19050" t="19050" r="19050" b="27940"/>
            <wp:docPr id="20" name="Picture 20" descr="Image result for loyalty sch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loyalty schem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57" cy="3272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6B0C" w:rsidRDefault="00E16B0C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The importance of customer service</w:t>
      </w: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 xml:space="preserve">Good product knowledge </w:t>
      </w:r>
    </w:p>
    <w:p w:rsidR="00B93BAB" w:rsidRDefault="00BA0C55">
      <w:pPr>
        <w:numPr>
          <w:ilvl w:val="0"/>
          <w:numId w:val="46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to answer customer queries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After sales service</w:t>
      </w:r>
    </w:p>
    <w:p w:rsidR="00B93BAB" w:rsidRDefault="00BA0C55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An extended warranty</w:t>
      </w: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Customer engagement</w:t>
      </w:r>
    </w:p>
    <w:p w:rsidR="00B93BAB" w:rsidRDefault="00BA0C55">
      <w:pPr>
        <w:numPr>
          <w:ilvl w:val="0"/>
          <w:numId w:val="9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Being polite, good communication, presentation</w:t>
      </w:r>
    </w:p>
    <w:p w:rsidR="00B93BAB" w:rsidRDefault="007F63AD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lastRenderedPageBreak/>
        <w:t>Ownership</w:t>
      </w:r>
      <w:r w:rsidR="00BA0C55"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 xml:space="preserve"> types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Limited liability</w:t>
      </w:r>
    </w:p>
    <w:p w:rsidR="00B93BAB" w:rsidRDefault="00BA0C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Owners do not risk losing personal possessions to repay debts of business</w:t>
      </w:r>
    </w:p>
    <w:p w:rsidR="00B93BAB" w:rsidRPr="007F63AD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Unlimited liability</w:t>
      </w:r>
    </w:p>
    <w:p w:rsidR="00B93BAB" w:rsidRDefault="00BA0C5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Owners are liable for all debts of the business</w:t>
      </w:r>
    </w:p>
    <w:p w:rsidR="00B93BAB" w:rsidRPr="007F63AD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Sole Trader</w:t>
      </w:r>
    </w:p>
    <w:p w:rsidR="00B93BAB" w:rsidRDefault="00BA0C55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Keep </w:t>
      </w:r>
      <w:r>
        <w:rPr>
          <w:rFonts w:ascii="Century Gothic" w:eastAsia="Century Gothic" w:hAnsi="Century Gothic" w:cs="Century Gothic"/>
          <w:b/>
          <w:sz w:val="40"/>
          <w:szCs w:val="40"/>
        </w:rPr>
        <w:t xml:space="preserve">all </w:t>
      </w:r>
      <w:r>
        <w:rPr>
          <w:rFonts w:ascii="Century Gothic" w:eastAsia="Century Gothic" w:hAnsi="Century Gothic" w:cs="Century Gothic"/>
          <w:sz w:val="40"/>
          <w:szCs w:val="40"/>
        </w:rPr>
        <w:t>the profit</w:t>
      </w:r>
    </w:p>
    <w:p w:rsidR="00B93BAB" w:rsidRDefault="00BA0C55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Make all decisions</w:t>
      </w:r>
    </w:p>
    <w:p w:rsidR="00B93BAB" w:rsidRDefault="00BA0C55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Easy to set up (few legal requirements)</w:t>
      </w:r>
    </w:p>
    <w:p w:rsidR="00B93BAB" w:rsidRDefault="00BA0C55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Not much capital needed</w:t>
      </w:r>
    </w:p>
    <w:p w:rsidR="00B93BAB" w:rsidRDefault="00BA0C55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Limited liability</w:t>
      </w:r>
    </w:p>
    <w:p w:rsidR="00B93BAB" w:rsidRPr="007F63AD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Partnership</w:t>
      </w:r>
    </w:p>
    <w:p w:rsidR="00B93BAB" w:rsidRDefault="00BA0C5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Between 2 and 20 owners</w:t>
      </w:r>
    </w:p>
    <w:p w:rsidR="00B93BAB" w:rsidRDefault="00BA0C5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Limited liability</w:t>
      </w:r>
    </w:p>
    <w:p w:rsidR="00B93BAB" w:rsidRPr="007F63AD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Limited Liability Partnership</w:t>
      </w:r>
    </w:p>
    <w:p w:rsidR="00B93BAB" w:rsidRDefault="007F63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83820</wp:posOffset>
            </wp:positionV>
            <wp:extent cx="3470275" cy="2457450"/>
            <wp:effectExtent l="0" t="0" r="0" b="0"/>
            <wp:wrapSquare wrapText="bothSides"/>
            <wp:docPr id="22" name="Picture 22" descr="Image result for limited li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limited lia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3" t="6987" r="21023"/>
                    <a:stretch/>
                  </pic:blipFill>
                  <pic:spPr bwMode="auto">
                    <a:xfrm>
                      <a:off x="0" y="0"/>
                      <a:ext cx="3470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55">
        <w:rPr>
          <w:rFonts w:ascii="Century Gothic" w:eastAsia="Century Gothic" w:hAnsi="Century Gothic" w:cs="Century Gothic"/>
          <w:sz w:val="40"/>
          <w:szCs w:val="40"/>
        </w:rPr>
        <w:t>One partner must have unlimited liability</w:t>
      </w:r>
    </w:p>
    <w:p w:rsidR="00B93BAB" w:rsidRDefault="00BA0C5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Other partners may be sleeping partners</w:t>
      </w:r>
    </w:p>
    <w:p w:rsidR="007F63AD" w:rsidRDefault="007F63AD" w:rsidP="007F63AD">
      <w:pPr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Century Gothic" w:eastAsia="Century Gothic" w:hAnsi="Century Gothic" w:cs="Century Gothic"/>
          <w:sz w:val="40"/>
          <w:szCs w:val="40"/>
        </w:rPr>
      </w:pPr>
    </w:p>
    <w:p w:rsidR="001B05DA" w:rsidRPr="001B05DA" w:rsidRDefault="007F63AD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5715000" cy="2343150"/>
            <wp:effectExtent l="0" t="0" r="0" b="0"/>
            <wp:wrapSquare wrapText="bothSides"/>
            <wp:docPr id="21" name="Picture 21" descr="Image result for franch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franchi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Franchise</w:t>
      </w:r>
    </w:p>
    <w:p w:rsidR="00B93BAB" w:rsidRDefault="00BA0C5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When a franchisee pays for the rights to use a known business’s product or service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Advantages</w:t>
      </w:r>
    </w:p>
    <w:p w:rsidR="00B93BAB" w:rsidRDefault="00BA0C5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Customers know brand name and products</w:t>
      </w:r>
    </w:p>
    <w:p w:rsidR="00B93BAB" w:rsidRDefault="00BA0C5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Support and training from franchisor</w:t>
      </w:r>
    </w:p>
    <w:p w:rsidR="00B93BAB" w:rsidRDefault="00BA0C5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Network with other franchisees</w:t>
      </w:r>
    </w:p>
    <w:p w:rsidR="00B93BAB" w:rsidRDefault="00BA0C5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National brand and promotions</w:t>
      </w:r>
    </w:p>
    <w:p w:rsidR="00B93BAB" w:rsidRDefault="00BA0C5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Business concept is proven to be successful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Disadvantages</w:t>
      </w:r>
    </w:p>
    <w:p w:rsidR="00B93BAB" w:rsidRDefault="00BA0C55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 xml:space="preserve">Royalty </w:t>
      </w:r>
      <w:r>
        <w:rPr>
          <w:rFonts w:ascii="Century Gothic" w:eastAsia="Century Gothic" w:hAnsi="Century Gothic" w:cs="Century Gothic"/>
          <w:sz w:val="40"/>
          <w:szCs w:val="40"/>
        </w:rPr>
        <w:t>payments to the franchisor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Sources of capital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Crowdfunding</w:t>
      </w:r>
    </w:p>
    <w:p w:rsidR="00B93BAB" w:rsidRDefault="00BA0C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Individuals contribute finance for  equity in the business</w:t>
      </w:r>
    </w:p>
    <w:p w:rsidR="00B93BAB" w:rsidRDefault="00BA0C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Advertising new business on social media asking for investment</w:t>
      </w:r>
    </w:p>
    <w:p w:rsidR="00B93BAB" w:rsidRDefault="007F63AD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190750" cy="2076450"/>
            <wp:effectExtent l="0" t="0" r="0" b="0"/>
            <wp:wrapSquare wrapText="bothSides"/>
            <wp:docPr id="23" name="Picture 23" descr="Image result for business an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business ange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C55">
        <w:rPr>
          <w:rFonts w:ascii="Century Gothic" w:eastAsia="Century Gothic" w:hAnsi="Century Gothic" w:cs="Century Gothic"/>
          <w:b/>
          <w:sz w:val="40"/>
          <w:szCs w:val="40"/>
        </w:rPr>
        <w:t>Business angels</w:t>
      </w:r>
    </w:p>
    <w:p w:rsidR="00B93BAB" w:rsidRDefault="00BA0C55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Specialist lender who seeks to own part of the business</w:t>
      </w:r>
    </w:p>
    <w:p w:rsidR="00B93BAB" w:rsidRDefault="00BA0C55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Will often provide other expertise</w:t>
      </w:r>
    </w:p>
    <w:p w:rsidR="00186682" w:rsidRPr="00186682" w:rsidRDefault="00186682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Bank loan</w:t>
      </w:r>
    </w:p>
    <w:p w:rsidR="00B93BAB" w:rsidRDefault="00BA0C5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Money borrowed for a fixed period at an agreed rate of interest</w:t>
      </w:r>
    </w:p>
    <w:p w:rsidR="00B93BAB" w:rsidRDefault="00BA0C5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Must make regular payments</w:t>
      </w:r>
    </w:p>
    <w:p w:rsidR="00B93BAB" w:rsidRDefault="00BA0C5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Interest may be high or additional security may be required</w:t>
      </w:r>
    </w:p>
    <w:p w:rsidR="00B93BAB" w:rsidRPr="00186682" w:rsidRDefault="001B05DA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  <w:r w:rsidRPr="00186682">
        <w:rPr>
          <w:noProof/>
          <w:sz w:val="20"/>
          <w:szCs w:val="20"/>
          <w:lang w:val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53975</wp:posOffset>
            </wp:positionV>
            <wp:extent cx="2719973" cy="1695450"/>
            <wp:effectExtent l="0" t="0" r="4445" b="0"/>
            <wp:wrapNone/>
            <wp:docPr id="26" name="Picture 26" descr="Image result for lo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loa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7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Loan from family member</w:t>
      </w:r>
    </w:p>
    <w:p w:rsidR="00B93BAB" w:rsidRPr="00186682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i/>
          <w:sz w:val="40"/>
          <w:szCs w:val="40"/>
        </w:rPr>
      </w:pPr>
      <w:r w:rsidRPr="00186682">
        <w:rPr>
          <w:rFonts w:ascii="Century Gothic" w:eastAsia="Century Gothic" w:hAnsi="Century Gothic" w:cs="Century Gothic"/>
          <w:i/>
          <w:sz w:val="40"/>
          <w:szCs w:val="40"/>
        </w:rPr>
        <w:t>Advantages</w:t>
      </w:r>
    </w:p>
    <w:p w:rsidR="00B93BAB" w:rsidRDefault="00BA0C5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Informal arrangement</w:t>
      </w:r>
    </w:p>
    <w:p w:rsidR="00B93BAB" w:rsidRDefault="00BA0C5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No forms to fill in</w:t>
      </w:r>
    </w:p>
    <w:p w:rsidR="00B93BAB" w:rsidRDefault="00BA0C5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Interest free</w:t>
      </w:r>
    </w:p>
    <w:p w:rsidR="00B93BAB" w:rsidRDefault="00BA0C5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Reduced pressure to make regular payments</w:t>
      </w:r>
    </w:p>
    <w:p w:rsidR="00B93BAB" w:rsidRPr="00186682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i/>
          <w:sz w:val="40"/>
          <w:szCs w:val="40"/>
        </w:rPr>
      </w:pPr>
      <w:r w:rsidRPr="00186682">
        <w:rPr>
          <w:rFonts w:ascii="Century Gothic" w:eastAsia="Century Gothic" w:hAnsi="Century Gothic" w:cs="Century Gothic"/>
          <w:i/>
          <w:sz w:val="40"/>
          <w:szCs w:val="40"/>
        </w:rPr>
        <w:t>Disadvantages</w:t>
      </w:r>
    </w:p>
    <w:p w:rsidR="00B93BAB" w:rsidRDefault="00BA0C5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May not get all money needed</w:t>
      </w:r>
    </w:p>
    <w:p w:rsidR="00B93BAB" w:rsidRDefault="00BA0C5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Could ask for money back at short notice</w:t>
      </w:r>
    </w:p>
    <w:p w:rsidR="00B93BAB" w:rsidRDefault="00BA0C5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Could lead to family disagreements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Small business grant</w:t>
      </w:r>
    </w:p>
    <w:p w:rsidR="00B93BAB" w:rsidRDefault="00BA0C5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Funds don’t have to be repaid</w:t>
      </w:r>
    </w:p>
    <w:p w:rsidR="00B93BAB" w:rsidRDefault="00BA0C5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Have to fill in application form</w:t>
      </w:r>
    </w:p>
    <w:p w:rsidR="00B93BAB" w:rsidRDefault="00B93BAB">
      <w:pPr>
        <w:rPr>
          <w:rFonts w:ascii="Century Gothic" w:eastAsia="Century Gothic" w:hAnsi="Century Gothic" w:cs="Century Gothic"/>
          <w:color w:val="8E7CC3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lastRenderedPageBreak/>
        <w:t>The importance of a business plan</w:t>
      </w:r>
    </w:p>
    <w:p w:rsidR="00B93BAB" w:rsidRDefault="00BA0C5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To secure funding</w:t>
      </w:r>
    </w:p>
    <w:p w:rsidR="00B93BAB" w:rsidRDefault="00BA0C5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communicate idea to stakeholders</w:t>
      </w:r>
    </w:p>
    <w:p w:rsidR="00B93BAB" w:rsidRDefault="00BA0C5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measure progress towards goals</w:t>
      </w:r>
    </w:p>
    <w:p w:rsidR="00B93BAB" w:rsidRDefault="00BA0C5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Help manage cash flow</w:t>
      </w:r>
    </w:p>
    <w:p w:rsidR="00B93BAB" w:rsidRDefault="00BA0C5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Help identify potential problems (financial shortages)</w:t>
      </w:r>
    </w:p>
    <w:p w:rsidR="00A11888" w:rsidRDefault="00A11888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Business plans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Sections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 included</w:t>
      </w:r>
    </w:p>
    <w:p w:rsidR="00B93BAB" w:rsidRDefault="00BA0C5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Business objectives</w:t>
      </w:r>
    </w:p>
    <w:p w:rsidR="00B93BAB" w:rsidRDefault="0094190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79375</wp:posOffset>
            </wp:positionV>
            <wp:extent cx="3825875" cy="2295525"/>
            <wp:effectExtent l="0" t="0" r="3175" b="9525"/>
            <wp:wrapSquare wrapText="bothSides"/>
            <wp:docPr id="24" name="Picture 24" descr="Image result for business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business pla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A0C55">
        <w:rPr>
          <w:rFonts w:ascii="Century Gothic" w:eastAsia="Century Gothic" w:hAnsi="Century Gothic" w:cs="Century Gothic"/>
          <w:sz w:val="40"/>
          <w:szCs w:val="40"/>
        </w:rPr>
        <w:t>Business strategies</w:t>
      </w:r>
    </w:p>
    <w:p w:rsidR="00B93BAB" w:rsidRDefault="00BA0C5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Sales plan</w:t>
      </w:r>
    </w:p>
    <w:p w:rsidR="00B93BAB" w:rsidRDefault="00BA0C5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Marketing plan</w:t>
      </w:r>
    </w:p>
    <w:p w:rsidR="00B93BAB" w:rsidRDefault="00BA0C5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Financial forecasts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40"/>
          <w:szCs w:val="4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t>Functions of functional areas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Marketing</w:t>
      </w:r>
    </w:p>
    <w:p w:rsidR="00B93BAB" w:rsidRDefault="00BA0C5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Finding out customer opinions through market research</w:t>
      </w:r>
    </w:p>
    <w:p w:rsidR="00B93BAB" w:rsidRDefault="00BA0C5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Develop new products to meet customer needs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Finance</w:t>
      </w:r>
    </w:p>
    <w:p w:rsidR="00B93BAB" w:rsidRDefault="00BA0C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Monitors cash flow</w:t>
      </w:r>
    </w:p>
    <w:p w:rsidR="00B93BAB" w:rsidRDefault="00BA0C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Produces budgets</w:t>
      </w:r>
    </w:p>
    <w:p w:rsidR="00B93BAB" w:rsidRDefault="00BA0C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lastRenderedPageBreak/>
        <w:t>Prepares forecasts</w:t>
      </w:r>
    </w:p>
    <w:p w:rsidR="00B93BAB" w:rsidRDefault="00BA0C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Prepare profit and loss account</w:t>
      </w:r>
    </w:p>
    <w:p w:rsidR="00B93BAB" w:rsidRPr="007F63AD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Human Resources</w:t>
      </w:r>
    </w:p>
    <w:p w:rsidR="00B93BAB" w:rsidRDefault="00BA0C55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Responsible for health and safety in the workplace</w:t>
      </w:r>
    </w:p>
    <w:p w:rsidR="00B93BAB" w:rsidRDefault="00BA0C55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Ensure compliance with all employment legislation</w:t>
      </w:r>
    </w:p>
    <w:p w:rsidR="00B93BAB" w:rsidRDefault="00BA0C55">
      <w:pPr>
        <w:numPr>
          <w:ilvl w:val="0"/>
          <w:numId w:val="62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Train and develop employees</w:t>
      </w:r>
    </w:p>
    <w:p w:rsidR="00000F3B" w:rsidRDefault="00000F3B">
      <w:pPr>
        <w:numPr>
          <w:ilvl w:val="0"/>
          <w:numId w:val="62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Recruitment and selection</w:t>
      </w:r>
    </w:p>
    <w:p w:rsidR="00B93BAB" w:rsidRDefault="00BA0C55">
      <w:pPr>
        <w:numPr>
          <w:ilvl w:val="0"/>
          <w:numId w:val="62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Performance management of employees</w:t>
      </w:r>
    </w:p>
    <w:p w:rsidR="00B93BAB" w:rsidRPr="007F63AD" w:rsidRDefault="00B93BAB" w:rsidP="00000F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Operations</w:t>
      </w:r>
    </w:p>
    <w:p w:rsidR="00B93BAB" w:rsidRDefault="00BA0C5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Production planning</w:t>
      </w:r>
    </w:p>
    <w:p w:rsidR="00B93BAB" w:rsidRDefault="00BA0C5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Producing the product or service</w:t>
      </w:r>
    </w:p>
    <w:p w:rsidR="00B93BAB" w:rsidRDefault="00A1188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97155</wp:posOffset>
            </wp:positionV>
            <wp:extent cx="3524250" cy="3314700"/>
            <wp:effectExtent l="0" t="0" r="0" b="0"/>
            <wp:wrapSquare wrapText="bothSides"/>
            <wp:docPr id="4" name="Picture 4" descr="Image result for human resource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uman resources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9"/>
                    <a:stretch/>
                  </pic:blipFill>
                  <pic:spPr bwMode="auto">
                    <a:xfrm>
                      <a:off x="0" y="0"/>
                      <a:ext cx="3524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A0C55">
        <w:rPr>
          <w:rFonts w:ascii="Century Gothic" w:eastAsia="Century Gothic" w:hAnsi="Century Gothic" w:cs="Century Gothic"/>
          <w:sz w:val="40"/>
          <w:szCs w:val="40"/>
        </w:rPr>
        <w:t>Quality control</w:t>
      </w:r>
    </w:p>
    <w:p w:rsidR="00B93BAB" w:rsidRDefault="00BA0C5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Stock control</w:t>
      </w:r>
    </w:p>
    <w:p w:rsidR="00B93BAB" w:rsidRDefault="00BA0C55">
      <w:pPr>
        <w:numPr>
          <w:ilvl w:val="0"/>
          <w:numId w:val="13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Logistics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7F63AD" w:rsidRDefault="007F63AD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</w:p>
    <w:p w:rsidR="007F63AD" w:rsidRDefault="007F63AD">
      <w:pPr>
        <w:rPr>
          <w:rFonts w:ascii="Century Gothic" w:eastAsia="Century Gothic" w:hAnsi="Century Gothic" w:cs="Century Gothic"/>
          <w:b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br w:type="page"/>
      </w:r>
    </w:p>
    <w:p w:rsidR="00B93BAB" w:rsidRDefault="00BA0C55">
      <w:pPr>
        <w:rPr>
          <w:rFonts w:ascii="Century Gothic" w:eastAsia="Century Gothic" w:hAnsi="Century Gothic" w:cs="Century Gothic"/>
          <w:color w:val="8E7CC3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8E7CC3"/>
          <w:sz w:val="40"/>
          <w:szCs w:val="40"/>
        </w:rPr>
        <w:lastRenderedPageBreak/>
        <w:t>Activities of functional areas</w:t>
      </w:r>
    </w:p>
    <w:p w:rsidR="00B93BAB" w:rsidRDefault="00BA0C5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Marketing</w:t>
      </w:r>
    </w:p>
    <w:p w:rsidR="00B93BAB" w:rsidRDefault="00BA0C55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Set the price of a product</w:t>
      </w:r>
    </w:p>
    <w:p w:rsidR="00B93BAB" w:rsidRDefault="00BA0C55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Design a promotional campaign</w:t>
      </w:r>
    </w:p>
    <w:p w:rsidR="00B93BAB" w:rsidRDefault="00BA0C55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Carry out market research</w:t>
      </w:r>
    </w:p>
    <w:p w:rsidR="00B93BAB" w:rsidRDefault="00B93BAB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Finance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Sets the budget for a product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Pays invoices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Pays staff wages</w:t>
      </w:r>
    </w:p>
    <w:p w:rsidR="00B93BAB" w:rsidRDefault="00B93BAB">
      <w:pP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Human Resources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Deliver induction training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Recruit new staff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Advertise jobs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Organise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interviews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Carry out health and safety training</w:t>
      </w:r>
    </w:p>
    <w:p w:rsidR="00B93BAB" w:rsidRDefault="00B93BAB">
      <w:pPr>
        <w:rPr>
          <w:rFonts w:ascii="Century Gothic" w:eastAsia="Century Gothic" w:hAnsi="Century Gothic" w:cs="Century Gothic"/>
          <w:sz w:val="20"/>
          <w:szCs w:val="20"/>
        </w:rPr>
      </w:pPr>
    </w:p>
    <w:p w:rsidR="00B93BAB" w:rsidRDefault="00BA0C55">
      <w:pPr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Operations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Stock control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Service machinery on the production line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noProof/>
          <w:lang w:val="en-GB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16510</wp:posOffset>
            </wp:positionV>
            <wp:extent cx="3951605" cy="2771140"/>
            <wp:effectExtent l="0" t="0" r="0" b="0"/>
            <wp:wrapSquare wrapText="bothSides"/>
            <wp:docPr id="3" name="Picture 3" descr="Image result for production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oduction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2"/>
                    <a:stretch/>
                  </pic:blipFill>
                  <pic:spPr bwMode="auto">
                    <a:xfrm>
                      <a:off x="0" y="0"/>
                      <a:ext cx="395160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sz w:val="40"/>
          <w:szCs w:val="40"/>
        </w:rPr>
        <w:t>Production</w:t>
      </w:r>
    </w:p>
    <w:p w:rsidR="00B93BAB" w:rsidRDefault="00BA0C55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Quality check the product</w:t>
      </w:r>
    </w:p>
    <w:p w:rsidR="00C91496" w:rsidRPr="007F63AD" w:rsidRDefault="00BA0C55" w:rsidP="007F63AD">
      <w:pPr>
        <w:numPr>
          <w:ilvl w:val="0"/>
          <w:numId w:val="57"/>
        </w:numPr>
        <w:contextualSpacing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Deliver the product</w:t>
      </w:r>
    </w:p>
    <w:sectPr w:rsidR="00C91496" w:rsidRPr="007F63AD">
      <w:type w:val="continuous"/>
      <w:pgSz w:w="11906" w:h="16838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0341"/>
    <w:multiLevelType w:val="multilevel"/>
    <w:tmpl w:val="F118B23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07710F9"/>
    <w:multiLevelType w:val="multilevel"/>
    <w:tmpl w:val="AEDEF3F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16953E2"/>
    <w:multiLevelType w:val="multilevel"/>
    <w:tmpl w:val="A9C46AC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18D3BF8"/>
    <w:multiLevelType w:val="multilevel"/>
    <w:tmpl w:val="9C586A6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035A4067"/>
    <w:multiLevelType w:val="multilevel"/>
    <w:tmpl w:val="C4CAEBE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06534766"/>
    <w:multiLevelType w:val="multilevel"/>
    <w:tmpl w:val="8B523EA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0CC3482D"/>
    <w:multiLevelType w:val="multilevel"/>
    <w:tmpl w:val="3BAE044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0E266B7A"/>
    <w:multiLevelType w:val="multilevel"/>
    <w:tmpl w:val="CB5ADB7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F667066"/>
    <w:multiLevelType w:val="multilevel"/>
    <w:tmpl w:val="AFC257C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10444034"/>
    <w:multiLevelType w:val="multilevel"/>
    <w:tmpl w:val="AE4080F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11726771"/>
    <w:multiLevelType w:val="multilevel"/>
    <w:tmpl w:val="45E6ED4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12196F53"/>
    <w:multiLevelType w:val="multilevel"/>
    <w:tmpl w:val="41F2478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2713AA7"/>
    <w:multiLevelType w:val="multilevel"/>
    <w:tmpl w:val="BAB8A8E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12E57CD7"/>
    <w:multiLevelType w:val="multilevel"/>
    <w:tmpl w:val="0BE47F8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1A945C8D"/>
    <w:multiLevelType w:val="multilevel"/>
    <w:tmpl w:val="BEC8864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1EB549A2"/>
    <w:multiLevelType w:val="multilevel"/>
    <w:tmpl w:val="05ACE0F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22B1128B"/>
    <w:multiLevelType w:val="multilevel"/>
    <w:tmpl w:val="0788690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22CD3F61"/>
    <w:multiLevelType w:val="multilevel"/>
    <w:tmpl w:val="3F34138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243D7039"/>
    <w:multiLevelType w:val="multilevel"/>
    <w:tmpl w:val="F918927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2464573B"/>
    <w:multiLevelType w:val="multilevel"/>
    <w:tmpl w:val="8A4E654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260E3030"/>
    <w:multiLevelType w:val="multilevel"/>
    <w:tmpl w:val="BFF0D40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268274B4"/>
    <w:multiLevelType w:val="multilevel"/>
    <w:tmpl w:val="CDA6E31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269C596F"/>
    <w:multiLevelType w:val="multilevel"/>
    <w:tmpl w:val="70FCFBB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29234F11"/>
    <w:multiLevelType w:val="multilevel"/>
    <w:tmpl w:val="E722CAC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2A52448B"/>
    <w:multiLevelType w:val="multilevel"/>
    <w:tmpl w:val="B0FC375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2CEC1DD8"/>
    <w:multiLevelType w:val="multilevel"/>
    <w:tmpl w:val="4232CEE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2E1B6E68"/>
    <w:multiLevelType w:val="multilevel"/>
    <w:tmpl w:val="BB82245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2F3D711C"/>
    <w:multiLevelType w:val="multilevel"/>
    <w:tmpl w:val="FFD89AD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30F30F3F"/>
    <w:multiLevelType w:val="multilevel"/>
    <w:tmpl w:val="0E400AE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nsid w:val="32C87240"/>
    <w:multiLevelType w:val="multilevel"/>
    <w:tmpl w:val="ADBCADB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36D66C16"/>
    <w:multiLevelType w:val="multilevel"/>
    <w:tmpl w:val="8B3E57C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3EBF643D"/>
    <w:multiLevelType w:val="multilevel"/>
    <w:tmpl w:val="9D0074A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nsid w:val="3F612DB3"/>
    <w:multiLevelType w:val="multilevel"/>
    <w:tmpl w:val="DCA4332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nsid w:val="4343207B"/>
    <w:multiLevelType w:val="multilevel"/>
    <w:tmpl w:val="7D92BF0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nsid w:val="44634302"/>
    <w:multiLevelType w:val="multilevel"/>
    <w:tmpl w:val="AADE9EA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nsid w:val="482B66E1"/>
    <w:multiLevelType w:val="multilevel"/>
    <w:tmpl w:val="3BAEF3A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nsid w:val="49BB6005"/>
    <w:multiLevelType w:val="multilevel"/>
    <w:tmpl w:val="BCB290E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nsid w:val="4A544DC9"/>
    <w:multiLevelType w:val="multilevel"/>
    <w:tmpl w:val="CB1A25E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nsid w:val="4ACF2A8D"/>
    <w:multiLevelType w:val="multilevel"/>
    <w:tmpl w:val="53BCEDB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nsid w:val="4D0B6D3B"/>
    <w:multiLevelType w:val="multilevel"/>
    <w:tmpl w:val="627237D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nsid w:val="4D0D2B6F"/>
    <w:multiLevelType w:val="multilevel"/>
    <w:tmpl w:val="E786B9B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nsid w:val="4D190ED0"/>
    <w:multiLevelType w:val="multilevel"/>
    <w:tmpl w:val="0586370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nsid w:val="505472D0"/>
    <w:multiLevelType w:val="multilevel"/>
    <w:tmpl w:val="C07CCC1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nsid w:val="51212D6F"/>
    <w:multiLevelType w:val="multilevel"/>
    <w:tmpl w:val="72386E4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nsid w:val="517A7126"/>
    <w:multiLevelType w:val="multilevel"/>
    <w:tmpl w:val="160C3FA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nsid w:val="53262603"/>
    <w:multiLevelType w:val="multilevel"/>
    <w:tmpl w:val="E1FADE8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nsid w:val="56CA5BD8"/>
    <w:multiLevelType w:val="multilevel"/>
    <w:tmpl w:val="6DBAEA8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nsid w:val="5A790CC3"/>
    <w:multiLevelType w:val="multilevel"/>
    <w:tmpl w:val="AB6C016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nsid w:val="5B59261C"/>
    <w:multiLevelType w:val="multilevel"/>
    <w:tmpl w:val="95BCCAD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nsid w:val="5D380526"/>
    <w:multiLevelType w:val="multilevel"/>
    <w:tmpl w:val="6FF8158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nsid w:val="5DCB7B22"/>
    <w:multiLevelType w:val="multilevel"/>
    <w:tmpl w:val="2F0E814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nsid w:val="5DCC288A"/>
    <w:multiLevelType w:val="multilevel"/>
    <w:tmpl w:val="F2C063E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nsid w:val="5F8548A1"/>
    <w:multiLevelType w:val="multilevel"/>
    <w:tmpl w:val="39168CE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nsid w:val="607E100C"/>
    <w:multiLevelType w:val="multilevel"/>
    <w:tmpl w:val="91C84CE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611113B9"/>
    <w:multiLevelType w:val="multilevel"/>
    <w:tmpl w:val="8B5E3F9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nsid w:val="644E4A17"/>
    <w:multiLevelType w:val="multilevel"/>
    <w:tmpl w:val="15F4A47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nsid w:val="65541AD0"/>
    <w:multiLevelType w:val="multilevel"/>
    <w:tmpl w:val="94867EF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nsid w:val="66FA50E4"/>
    <w:multiLevelType w:val="multilevel"/>
    <w:tmpl w:val="DF94B7F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>
    <w:nsid w:val="69912851"/>
    <w:multiLevelType w:val="multilevel"/>
    <w:tmpl w:val="D746493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nsid w:val="6FAF5CFE"/>
    <w:multiLevelType w:val="multilevel"/>
    <w:tmpl w:val="A2225F7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>
    <w:nsid w:val="728C32F7"/>
    <w:multiLevelType w:val="multilevel"/>
    <w:tmpl w:val="E93AF63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nsid w:val="72EE57A1"/>
    <w:multiLevelType w:val="multilevel"/>
    <w:tmpl w:val="1B841C3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nsid w:val="736D000B"/>
    <w:multiLevelType w:val="multilevel"/>
    <w:tmpl w:val="8FEE1AF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>
    <w:nsid w:val="75D8420D"/>
    <w:multiLevelType w:val="multilevel"/>
    <w:tmpl w:val="7E6A13C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nsid w:val="765F73E0"/>
    <w:multiLevelType w:val="multilevel"/>
    <w:tmpl w:val="3EACCA4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nsid w:val="7D173AEA"/>
    <w:multiLevelType w:val="multilevel"/>
    <w:tmpl w:val="E9CE1AF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nsid w:val="7DCE0AE0"/>
    <w:multiLevelType w:val="multilevel"/>
    <w:tmpl w:val="E6D0542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nsid w:val="7FBC339A"/>
    <w:multiLevelType w:val="multilevel"/>
    <w:tmpl w:val="AFDCFA4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8"/>
  </w:num>
  <w:num w:numId="3">
    <w:abstractNumId w:val="49"/>
  </w:num>
  <w:num w:numId="4">
    <w:abstractNumId w:val="13"/>
  </w:num>
  <w:num w:numId="5">
    <w:abstractNumId w:val="59"/>
  </w:num>
  <w:num w:numId="6">
    <w:abstractNumId w:val="12"/>
  </w:num>
  <w:num w:numId="7">
    <w:abstractNumId w:val="14"/>
  </w:num>
  <w:num w:numId="8">
    <w:abstractNumId w:val="22"/>
  </w:num>
  <w:num w:numId="9">
    <w:abstractNumId w:val="60"/>
  </w:num>
  <w:num w:numId="10">
    <w:abstractNumId w:val="63"/>
  </w:num>
  <w:num w:numId="11">
    <w:abstractNumId w:val="37"/>
  </w:num>
  <w:num w:numId="12">
    <w:abstractNumId w:val="66"/>
  </w:num>
  <w:num w:numId="13">
    <w:abstractNumId w:val="65"/>
  </w:num>
  <w:num w:numId="14">
    <w:abstractNumId w:val="47"/>
  </w:num>
  <w:num w:numId="15">
    <w:abstractNumId w:val="6"/>
  </w:num>
  <w:num w:numId="16">
    <w:abstractNumId w:val="41"/>
  </w:num>
  <w:num w:numId="17">
    <w:abstractNumId w:val="50"/>
  </w:num>
  <w:num w:numId="18">
    <w:abstractNumId w:val="4"/>
  </w:num>
  <w:num w:numId="19">
    <w:abstractNumId w:val="23"/>
  </w:num>
  <w:num w:numId="20">
    <w:abstractNumId w:val="29"/>
  </w:num>
  <w:num w:numId="21">
    <w:abstractNumId w:val="56"/>
  </w:num>
  <w:num w:numId="22">
    <w:abstractNumId w:val="58"/>
  </w:num>
  <w:num w:numId="23">
    <w:abstractNumId w:val="17"/>
  </w:num>
  <w:num w:numId="24">
    <w:abstractNumId w:val="57"/>
  </w:num>
  <w:num w:numId="25">
    <w:abstractNumId w:val="7"/>
  </w:num>
  <w:num w:numId="26">
    <w:abstractNumId w:val="55"/>
  </w:num>
  <w:num w:numId="27">
    <w:abstractNumId w:val="2"/>
  </w:num>
  <w:num w:numId="28">
    <w:abstractNumId w:val="39"/>
  </w:num>
  <w:num w:numId="29">
    <w:abstractNumId w:val="10"/>
  </w:num>
  <w:num w:numId="30">
    <w:abstractNumId w:val="9"/>
  </w:num>
  <w:num w:numId="31">
    <w:abstractNumId w:val="52"/>
  </w:num>
  <w:num w:numId="32">
    <w:abstractNumId w:val="32"/>
  </w:num>
  <w:num w:numId="33">
    <w:abstractNumId w:val="1"/>
  </w:num>
  <w:num w:numId="34">
    <w:abstractNumId w:val="0"/>
  </w:num>
  <w:num w:numId="35">
    <w:abstractNumId w:val="20"/>
  </w:num>
  <w:num w:numId="36">
    <w:abstractNumId w:val="48"/>
  </w:num>
  <w:num w:numId="37">
    <w:abstractNumId w:val="45"/>
  </w:num>
  <w:num w:numId="38">
    <w:abstractNumId w:val="16"/>
  </w:num>
  <w:num w:numId="39">
    <w:abstractNumId w:val="31"/>
  </w:num>
  <w:num w:numId="40">
    <w:abstractNumId w:val="15"/>
  </w:num>
  <w:num w:numId="41">
    <w:abstractNumId w:val="3"/>
  </w:num>
  <w:num w:numId="42">
    <w:abstractNumId w:val="21"/>
  </w:num>
  <w:num w:numId="43">
    <w:abstractNumId w:val="62"/>
  </w:num>
  <w:num w:numId="44">
    <w:abstractNumId w:val="40"/>
  </w:num>
  <w:num w:numId="45">
    <w:abstractNumId w:val="25"/>
  </w:num>
  <w:num w:numId="46">
    <w:abstractNumId w:val="33"/>
  </w:num>
  <w:num w:numId="47">
    <w:abstractNumId w:val="35"/>
  </w:num>
  <w:num w:numId="48">
    <w:abstractNumId w:val="5"/>
  </w:num>
  <w:num w:numId="49">
    <w:abstractNumId w:val="51"/>
  </w:num>
  <w:num w:numId="50">
    <w:abstractNumId w:val="34"/>
  </w:num>
  <w:num w:numId="51">
    <w:abstractNumId w:val="36"/>
  </w:num>
  <w:num w:numId="52">
    <w:abstractNumId w:val="61"/>
  </w:num>
  <w:num w:numId="53">
    <w:abstractNumId w:val="64"/>
  </w:num>
  <w:num w:numId="54">
    <w:abstractNumId w:val="54"/>
  </w:num>
  <w:num w:numId="55">
    <w:abstractNumId w:val="28"/>
  </w:num>
  <w:num w:numId="56">
    <w:abstractNumId w:val="38"/>
  </w:num>
  <w:num w:numId="57">
    <w:abstractNumId w:val="27"/>
  </w:num>
  <w:num w:numId="58">
    <w:abstractNumId w:val="53"/>
  </w:num>
  <w:num w:numId="59">
    <w:abstractNumId w:val="19"/>
  </w:num>
  <w:num w:numId="60">
    <w:abstractNumId w:val="46"/>
  </w:num>
  <w:num w:numId="61">
    <w:abstractNumId w:val="11"/>
  </w:num>
  <w:num w:numId="62">
    <w:abstractNumId w:val="67"/>
  </w:num>
  <w:num w:numId="63">
    <w:abstractNumId w:val="42"/>
  </w:num>
  <w:num w:numId="64">
    <w:abstractNumId w:val="24"/>
  </w:num>
  <w:num w:numId="65">
    <w:abstractNumId w:val="26"/>
  </w:num>
  <w:num w:numId="66">
    <w:abstractNumId w:val="43"/>
  </w:num>
  <w:num w:numId="67">
    <w:abstractNumId w:val="30"/>
  </w:num>
  <w:num w:numId="68">
    <w:abstractNumId w:val="4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BAB"/>
    <w:rsid w:val="00000F3B"/>
    <w:rsid w:val="000E5CD8"/>
    <w:rsid w:val="00116311"/>
    <w:rsid w:val="00126995"/>
    <w:rsid w:val="00186682"/>
    <w:rsid w:val="001B05DA"/>
    <w:rsid w:val="002A4E27"/>
    <w:rsid w:val="002E55CF"/>
    <w:rsid w:val="007F63AD"/>
    <w:rsid w:val="00941907"/>
    <w:rsid w:val="00A11888"/>
    <w:rsid w:val="00B93BAB"/>
    <w:rsid w:val="00BA0C55"/>
    <w:rsid w:val="00C91496"/>
    <w:rsid w:val="00E16B0C"/>
    <w:rsid w:val="00E23060"/>
    <w:rsid w:val="00EE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line="276" w:lineRule="auto"/>
      <w:outlineLvl w:val="0"/>
    </w:pPr>
    <w:rPr>
      <w:rFonts w:ascii="Century Gothic" w:eastAsia="Century Gothic" w:hAnsi="Century Gothic" w:cs="Century Gothic"/>
      <w:b/>
      <w:color w:val="CE5A1B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 w:line="276" w:lineRule="auto"/>
      <w:outlineLvl w:val="1"/>
    </w:pPr>
    <w:rPr>
      <w:rFonts w:ascii="Century Gothic" w:eastAsia="Century Gothic" w:hAnsi="Century Gothic" w:cs="Century Gothic"/>
      <w:b/>
      <w:color w:val="E8865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3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A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line="276" w:lineRule="auto"/>
      <w:outlineLvl w:val="0"/>
    </w:pPr>
    <w:rPr>
      <w:rFonts w:ascii="Century Gothic" w:eastAsia="Century Gothic" w:hAnsi="Century Gothic" w:cs="Century Gothic"/>
      <w:b/>
      <w:color w:val="CE5A1B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 w:line="276" w:lineRule="auto"/>
      <w:outlineLvl w:val="1"/>
    </w:pPr>
    <w:rPr>
      <w:rFonts w:ascii="Century Gothic" w:eastAsia="Century Gothic" w:hAnsi="Century Gothic" w:cs="Century Gothic"/>
      <w:b/>
      <w:color w:val="E8865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3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1.wdp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86A1DFA</Template>
  <TotalTime>1</TotalTime>
  <Pages>20</Pages>
  <Words>1362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Ellwood</dc:creator>
  <cp:lastModifiedBy>BARRATT, Anna</cp:lastModifiedBy>
  <cp:revision>2</cp:revision>
  <cp:lastPrinted>2018-07-10T10:45:00Z</cp:lastPrinted>
  <dcterms:created xsi:type="dcterms:W3CDTF">2018-07-18T08:25:00Z</dcterms:created>
  <dcterms:modified xsi:type="dcterms:W3CDTF">2018-07-18T08:25:00Z</dcterms:modified>
</cp:coreProperties>
</file>